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6006" w:rsidRDefault="00156006" w:rsidP="00156006">
      <w:r>
        <w:fldChar w:fldCharType="begin"/>
      </w:r>
      <w:r>
        <w:instrText xml:space="preserve"> DATE \@ "dddd, MMMM d, yyyy" </w:instrText>
      </w:r>
      <w:r>
        <w:fldChar w:fldCharType="separate"/>
      </w:r>
      <w:r w:rsidR="0025758F">
        <w:rPr>
          <w:noProof/>
        </w:rPr>
        <w:t>Wednesday, April 17, 2024</w:t>
      </w:r>
      <w:r>
        <w:fldChar w:fldCharType="end"/>
      </w:r>
    </w:p>
    <w:p w:rsidR="000D618C" w:rsidRPr="00092326" w:rsidRDefault="00DD4943" w:rsidP="00156006">
      <w:pPr>
        <w:jc w:val="center"/>
        <w:rPr>
          <w:b/>
          <w:i/>
          <w:u w:val="single"/>
        </w:rPr>
      </w:pPr>
      <w:r>
        <w:rPr>
          <w:b/>
          <w:i/>
          <w:u w:val="single"/>
        </w:rPr>
        <w:t>Imperial</w:t>
      </w:r>
      <w:r w:rsidR="005618E9">
        <w:rPr>
          <w:b/>
          <w:i/>
          <w:u w:val="single"/>
        </w:rPr>
        <w:t xml:space="preserve"> RAD Conversion &amp; Construction Update</w:t>
      </w:r>
    </w:p>
    <w:p w:rsidR="00156006" w:rsidRPr="002A7F26" w:rsidRDefault="00156006">
      <w:pPr>
        <w:rPr>
          <w:b/>
        </w:rPr>
      </w:pPr>
      <w:r w:rsidRPr="002A7F26">
        <w:rPr>
          <w:b/>
        </w:rPr>
        <w:t xml:space="preserve">Dear </w:t>
      </w:r>
      <w:r w:rsidR="00DD4943" w:rsidRPr="002A7F26">
        <w:rPr>
          <w:b/>
        </w:rPr>
        <w:t>Imperial</w:t>
      </w:r>
      <w:r w:rsidRPr="002A7F26">
        <w:rPr>
          <w:b/>
        </w:rPr>
        <w:t xml:space="preserve"> Tenant,</w:t>
      </w:r>
    </w:p>
    <w:p w:rsidR="00156006" w:rsidRPr="005618E9" w:rsidRDefault="00092326" w:rsidP="004B0704">
      <w:pPr>
        <w:jc w:val="both"/>
      </w:pPr>
      <w:r w:rsidRPr="00092326">
        <w:rPr>
          <w:b/>
          <w:u w:val="single"/>
        </w:rPr>
        <w:t>Communication Update:</w:t>
      </w:r>
      <w:r>
        <w:t xml:space="preserve"> </w:t>
      </w:r>
      <w:r w:rsidR="005618E9">
        <w:t xml:space="preserve">  IT’s TIME!!   GDPM received </w:t>
      </w:r>
      <w:r w:rsidR="0025758F">
        <w:t>our RAD Conversion Commitment and it is time to move forward with relocation</w:t>
      </w:r>
      <w:r w:rsidR="005618E9">
        <w:t xml:space="preserve">.   </w:t>
      </w:r>
      <w:r w:rsidR="005618E9">
        <w:rPr>
          <w:b/>
          <w:u w:val="single"/>
        </w:rPr>
        <w:t>You are invited to participate in a resident meeting via Z</w:t>
      </w:r>
      <w:r w:rsidR="007362E6" w:rsidRPr="007362E6">
        <w:rPr>
          <w:b/>
          <w:u w:val="single"/>
        </w:rPr>
        <w:t xml:space="preserve">oom on </w:t>
      </w:r>
      <w:r w:rsidR="0025758F">
        <w:rPr>
          <w:b/>
          <w:u w:val="single"/>
        </w:rPr>
        <w:t>Wednesday, May 15</w:t>
      </w:r>
      <w:r w:rsidR="0025758F" w:rsidRPr="0025758F">
        <w:rPr>
          <w:b/>
          <w:u w:val="single"/>
          <w:vertAlign w:val="superscript"/>
        </w:rPr>
        <w:t>th</w:t>
      </w:r>
      <w:r w:rsidR="0025758F">
        <w:rPr>
          <w:b/>
          <w:u w:val="single"/>
        </w:rPr>
        <w:t xml:space="preserve"> at 1pm</w:t>
      </w:r>
      <w:r w:rsidR="007362E6" w:rsidRPr="007362E6">
        <w:rPr>
          <w:b/>
          <w:u w:val="single"/>
        </w:rPr>
        <w:t>.</w:t>
      </w:r>
      <w:r w:rsidR="005618E9">
        <w:rPr>
          <w:b/>
        </w:rPr>
        <w:t xml:space="preserve">   </w:t>
      </w:r>
      <w:r w:rsidR="005618E9" w:rsidRPr="005618E9">
        <w:t xml:space="preserve">Attendance is not mandatory.  But, </w:t>
      </w:r>
      <w:r w:rsidR="005618E9">
        <w:t>during the meeting, we will answer any questions and provide an update on the project.   Information on how to access the Zoom meeting</w:t>
      </w:r>
      <w:r w:rsidR="0025758F">
        <w:t xml:space="preserve"> is attached to this letter. </w:t>
      </w:r>
      <w:r w:rsidR="005618E9">
        <w:t xml:space="preserve">If you’d like GDPM to send you the link to the Zoom meeting, please email </w:t>
      </w:r>
      <w:hyperlink r:id="rId8" w:history="1">
        <w:r w:rsidR="005618E9" w:rsidRPr="002E1A69">
          <w:rPr>
            <w:rStyle w:val="Hyperlink"/>
          </w:rPr>
          <w:t>Housingdevelopment@dmha.org</w:t>
        </w:r>
      </w:hyperlink>
      <w:r w:rsidR="0025758F">
        <w:t xml:space="preserve">. Please try to attend the meeting early or on time. We wait 10 minutes before closing the zoom for anyone to join. </w:t>
      </w:r>
    </w:p>
    <w:p w:rsidR="002A7F26" w:rsidRDefault="004B0704" w:rsidP="007362E6">
      <w:pPr>
        <w:jc w:val="both"/>
      </w:pPr>
      <w:r w:rsidRPr="00092326">
        <w:rPr>
          <w:b/>
          <w:u w:val="single"/>
        </w:rPr>
        <w:t>Relocation Details:</w:t>
      </w:r>
      <w:r w:rsidRPr="00092326">
        <w:t xml:space="preserve"> </w:t>
      </w:r>
      <w:r w:rsidR="005618E9">
        <w:t xml:space="preserve"> Construction will take place in two phases; one phase for each building.   GDPM will start construction on 137 Imperial.  If you currently reside at 137 Imperial, GDPM will temporarily relocate you to an av</w:t>
      </w:r>
      <w:r w:rsidR="0025758F">
        <w:t xml:space="preserve">ailable unit at 149 Imperial. </w:t>
      </w:r>
      <w:r w:rsidR="002A7F26">
        <w:t xml:space="preserve">Once construction at 137 Imperial is complete, GDPM will permanently move all residents at 149 Imperial to the newly rehabbed units at 137 Imperial.  </w:t>
      </w:r>
    </w:p>
    <w:p w:rsidR="00092326" w:rsidRDefault="00092326" w:rsidP="004B0704">
      <w:pPr>
        <w:jc w:val="both"/>
      </w:pPr>
      <w:r w:rsidRPr="00092326">
        <w:rPr>
          <w:b/>
          <w:u w:val="single"/>
        </w:rPr>
        <w:t>Timeline Update:</w:t>
      </w:r>
      <w:r w:rsidRPr="00092326">
        <w:t xml:space="preserve"> </w:t>
      </w:r>
      <w:r w:rsidR="00B36BB8">
        <w:t>The 1</w:t>
      </w:r>
      <w:r w:rsidR="00B36BB8" w:rsidRPr="00B36BB8">
        <w:rPr>
          <w:vertAlign w:val="superscript"/>
        </w:rPr>
        <w:t>st</w:t>
      </w:r>
      <w:r w:rsidR="00B36BB8">
        <w:t xml:space="preserve"> phase of c</w:t>
      </w:r>
      <w:r>
        <w:t>o</w:t>
      </w:r>
      <w:r w:rsidR="004B0704">
        <w:t xml:space="preserve">nstruction </w:t>
      </w:r>
      <w:r w:rsidR="00B36BB8">
        <w:t xml:space="preserve">will likely </w:t>
      </w:r>
      <w:r w:rsidR="004B0704">
        <w:t xml:space="preserve">start </w:t>
      </w:r>
      <w:r w:rsidR="00041151">
        <w:t>after the 1</w:t>
      </w:r>
      <w:r w:rsidR="00041151" w:rsidRPr="00041151">
        <w:rPr>
          <w:vertAlign w:val="superscript"/>
        </w:rPr>
        <w:t>st</w:t>
      </w:r>
      <w:r w:rsidR="00041151">
        <w:t xml:space="preserve"> of the year in 2024 with the 2</w:t>
      </w:r>
      <w:r w:rsidR="00041151" w:rsidRPr="00041151">
        <w:rPr>
          <w:vertAlign w:val="superscript"/>
        </w:rPr>
        <w:t>nd</w:t>
      </w:r>
      <w:r w:rsidR="00041151">
        <w:t xml:space="preserve"> phase coming roughly 9 months after</w:t>
      </w:r>
      <w:r>
        <w:t xml:space="preserve">. </w:t>
      </w:r>
      <w:r w:rsidR="002A7F26">
        <w:t xml:space="preserve"> Approximately 60 days before construction starts, GDPM Relocation </w:t>
      </w:r>
      <w:r w:rsidR="004B0704">
        <w:t>Staff w</w:t>
      </w:r>
      <w:r>
        <w:t>ill</w:t>
      </w:r>
      <w:r w:rsidR="002A7F26">
        <w:t xml:space="preserve"> contact each resident individually.  GDPM will discuss the logistics of relocation and will provide any advisory services needed.   </w:t>
      </w:r>
      <w:r>
        <w:t xml:space="preserve"> </w:t>
      </w:r>
      <w:r w:rsidR="002A7F26">
        <w:t xml:space="preserve"> </w:t>
      </w:r>
    </w:p>
    <w:p w:rsidR="00B36BB8" w:rsidRDefault="002A7F26" w:rsidP="007362E6">
      <w:r>
        <w:rPr>
          <w:b/>
          <w:u w:val="single"/>
        </w:rPr>
        <w:t xml:space="preserve">The construction will result in many improvements to your unit!   The </w:t>
      </w:r>
      <w:r w:rsidR="007362E6">
        <w:rPr>
          <w:b/>
          <w:u w:val="single"/>
        </w:rPr>
        <w:t>Imperial</w:t>
      </w:r>
      <w:r w:rsidR="00CB09E0" w:rsidRPr="00092326">
        <w:rPr>
          <w:b/>
          <w:u w:val="single"/>
        </w:rPr>
        <w:t xml:space="preserve"> </w:t>
      </w:r>
      <w:r w:rsidR="00092326">
        <w:rPr>
          <w:b/>
          <w:u w:val="single"/>
        </w:rPr>
        <w:t xml:space="preserve">Construction </w:t>
      </w:r>
      <w:r w:rsidR="00CB09E0" w:rsidRPr="00092326">
        <w:rPr>
          <w:b/>
          <w:u w:val="single"/>
        </w:rPr>
        <w:t>Scope</w:t>
      </w:r>
      <w:r>
        <w:rPr>
          <w:b/>
          <w:u w:val="single"/>
        </w:rPr>
        <w:t xml:space="preserve"> includes</w:t>
      </w:r>
      <w:r w:rsidR="00CB09E0" w:rsidRPr="00092326">
        <w:rPr>
          <w:b/>
          <w:u w:val="single"/>
        </w:rPr>
        <w:t>:</w:t>
      </w:r>
      <w:r w:rsidR="00CB09E0">
        <w:t xml:space="preserve"> </w:t>
      </w:r>
    </w:p>
    <w:p w:rsidR="00041151" w:rsidRDefault="00041151" w:rsidP="00041151">
      <w:pPr>
        <w:pStyle w:val="ListParagraph"/>
        <w:numPr>
          <w:ilvl w:val="0"/>
          <w:numId w:val="1"/>
        </w:numPr>
        <w:jc w:val="both"/>
      </w:pPr>
      <w:r>
        <w:t>New  roofing</w:t>
      </w:r>
    </w:p>
    <w:p w:rsidR="00041151" w:rsidRDefault="00041151" w:rsidP="00041151">
      <w:pPr>
        <w:pStyle w:val="ListParagraph"/>
        <w:numPr>
          <w:ilvl w:val="0"/>
          <w:numId w:val="1"/>
        </w:numPr>
        <w:jc w:val="both"/>
      </w:pPr>
      <w:r>
        <w:t>Updated plumbing</w:t>
      </w:r>
    </w:p>
    <w:p w:rsidR="00041151" w:rsidRDefault="00041151" w:rsidP="00041151">
      <w:pPr>
        <w:pStyle w:val="ListParagraph"/>
        <w:numPr>
          <w:ilvl w:val="0"/>
          <w:numId w:val="1"/>
        </w:numPr>
        <w:jc w:val="both"/>
      </w:pPr>
      <w:r>
        <w:t xml:space="preserve">Updated electrical </w:t>
      </w:r>
    </w:p>
    <w:p w:rsidR="00041151" w:rsidRDefault="002A7F26" w:rsidP="00041151">
      <w:pPr>
        <w:pStyle w:val="ListParagraph"/>
        <w:numPr>
          <w:ilvl w:val="0"/>
          <w:numId w:val="1"/>
        </w:numPr>
        <w:jc w:val="both"/>
      </w:pPr>
      <w:r>
        <w:t>Exterior Site Work</w:t>
      </w:r>
    </w:p>
    <w:p w:rsidR="002A7F26" w:rsidRDefault="002A7F26" w:rsidP="00041151">
      <w:pPr>
        <w:pStyle w:val="ListParagraph"/>
        <w:numPr>
          <w:ilvl w:val="0"/>
          <w:numId w:val="1"/>
        </w:numPr>
        <w:jc w:val="both"/>
      </w:pPr>
      <w:r>
        <w:t>Bathroom Modernization</w:t>
      </w:r>
    </w:p>
    <w:p w:rsidR="00041151" w:rsidRDefault="00041151" w:rsidP="00041151">
      <w:pPr>
        <w:pStyle w:val="ListParagraph"/>
        <w:numPr>
          <w:ilvl w:val="0"/>
          <w:numId w:val="1"/>
        </w:numPr>
        <w:jc w:val="both"/>
      </w:pPr>
      <w:r>
        <w:t>New flooring</w:t>
      </w:r>
    </w:p>
    <w:p w:rsidR="00041151" w:rsidRDefault="00041151" w:rsidP="00041151">
      <w:pPr>
        <w:pStyle w:val="ListParagraph"/>
        <w:numPr>
          <w:ilvl w:val="0"/>
          <w:numId w:val="1"/>
        </w:numPr>
        <w:jc w:val="both"/>
      </w:pPr>
      <w:r>
        <w:t>New appliances</w:t>
      </w:r>
    </w:p>
    <w:p w:rsidR="00041151" w:rsidRDefault="00041151" w:rsidP="00041151">
      <w:pPr>
        <w:pStyle w:val="ListParagraph"/>
        <w:numPr>
          <w:ilvl w:val="0"/>
          <w:numId w:val="1"/>
        </w:numPr>
        <w:jc w:val="both"/>
      </w:pPr>
      <w:r>
        <w:t>New windows</w:t>
      </w:r>
    </w:p>
    <w:p w:rsidR="00041151" w:rsidRDefault="00041151" w:rsidP="00041151">
      <w:pPr>
        <w:pStyle w:val="ListParagraph"/>
        <w:numPr>
          <w:ilvl w:val="0"/>
          <w:numId w:val="1"/>
        </w:numPr>
        <w:jc w:val="both"/>
      </w:pPr>
      <w:r>
        <w:t xml:space="preserve">New countertops </w:t>
      </w:r>
    </w:p>
    <w:p w:rsidR="00041151" w:rsidRDefault="002A7F26" w:rsidP="00041151">
      <w:pPr>
        <w:pStyle w:val="ListParagraph"/>
        <w:numPr>
          <w:ilvl w:val="0"/>
          <w:numId w:val="1"/>
        </w:numPr>
        <w:jc w:val="both"/>
        <w:sectPr w:rsidR="00041151">
          <w:headerReference w:type="default" r:id="rId9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t>New cabinet</w:t>
      </w:r>
    </w:p>
    <w:p w:rsidR="00B36BB8" w:rsidRDefault="00B36BB8" w:rsidP="002A7F26">
      <w:pPr>
        <w:jc w:val="both"/>
        <w:sectPr w:rsidR="00B36BB8" w:rsidSect="00B36BB8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7362E6" w:rsidRDefault="005D3D0C" w:rsidP="002A7F26">
      <w:pPr>
        <w:jc w:val="both"/>
      </w:pPr>
      <w:r>
        <w:rPr>
          <w:b/>
          <w:u w:val="single"/>
        </w:rPr>
        <w:t xml:space="preserve">If you have additional or specific questions: </w:t>
      </w:r>
      <w:r>
        <w:t xml:space="preserve"> Please communicate with us by responding </w:t>
      </w:r>
      <w:r w:rsidR="00A312C1">
        <w:t>via</w:t>
      </w:r>
      <w:r>
        <w:t xml:space="preserve"> the enclose</w:t>
      </w:r>
      <w:r w:rsidR="00A312C1">
        <w:t>d</w:t>
      </w:r>
      <w:r>
        <w:t xml:space="preserve"> Resident Comment Form and return envelope; or by contacting our resident relocation specialist, </w:t>
      </w:r>
      <w:r w:rsidR="0025758F">
        <w:t xml:space="preserve">Bree Thompson, 937-875-0340. </w:t>
      </w:r>
    </w:p>
    <w:p w:rsidR="002A7F26" w:rsidRDefault="002A7F26" w:rsidP="002A7F26">
      <w:pPr>
        <w:jc w:val="both"/>
      </w:pPr>
    </w:p>
    <w:p w:rsidR="002A7F26" w:rsidRDefault="002A7F26" w:rsidP="002A7F26">
      <w:pPr>
        <w:jc w:val="both"/>
      </w:pPr>
    </w:p>
    <w:p w:rsidR="0025758F" w:rsidRDefault="007362E6" w:rsidP="0025758F">
      <w:pPr>
        <w:jc w:val="both"/>
      </w:pPr>
      <w:r>
        <w:lastRenderedPageBreak/>
        <w:t>Zoom info:</w:t>
      </w:r>
    </w:p>
    <w:p w:rsidR="0025758F" w:rsidRDefault="0025758F" w:rsidP="0025758F">
      <w:pPr>
        <w:jc w:val="both"/>
      </w:pPr>
      <w:r>
        <w:t>Topic: Imperial Resident Meeting</w:t>
      </w:r>
    </w:p>
    <w:p w:rsidR="0025758F" w:rsidRDefault="0025758F" w:rsidP="0025758F">
      <w:pPr>
        <w:jc w:val="both"/>
      </w:pPr>
      <w:r>
        <w:t xml:space="preserve">Time: May 15, 2024 01:00 </w:t>
      </w:r>
      <w:r>
        <w:t>PM Eastern Time (US and Canada)</w:t>
      </w:r>
    </w:p>
    <w:p w:rsidR="0025758F" w:rsidRDefault="0025758F" w:rsidP="0025758F">
      <w:pPr>
        <w:jc w:val="both"/>
      </w:pPr>
      <w:r>
        <w:t>Join Zoom Meeting</w:t>
      </w:r>
    </w:p>
    <w:p w:rsidR="0025758F" w:rsidRDefault="0025758F" w:rsidP="0025758F">
      <w:pPr>
        <w:jc w:val="both"/>
      </w:pPr>
      <w:hyperlink r:id="rId10" w:history="1">
        <w:r w:rsidRPr="00E50291">
          <w:rPr>
            <w:rStyle w:val="Hyperlink"/>
          </w:rPr>
          <w:t>https://us06web.zoom.us/j/86845249659?pwd=i9Jrbu2kq8dBXMOA5BVMTEUYuEu4ds.1</w:t>
        </w:r>
      </w:hyperlink>
      <w:r>
        <w:t xml:space="preserve"> </w:t>
      </w:r>
    </w:p>
    <w:p w:rsidR="0025758F" w:rsidRDefault="0025758F" w:rsidP="0025758F">
      <w:pPr>
        <w:jc w:val="both"/>
      </w:pPr>
    </w:p>
    <w:p w:rsidR="0025758F" w:rsidRDefault="0025758F" w:rsidP="0025758F">
      <w:pPr>
        <w:jc w:val="both"/>
      </w:pPr>
      <w:r>
        <w:t>Meeting ID: 868 4524 9659</w:t>
      </w:r>
    </w:p>
    <w:p w:rsidR="0025758F" w:rsidRDefault="0025758F" w:rsidP="0025758F">
      <w:pPr>
        <w:jc w:val="both"/>
      </w:pPr>
      <w:r>
        <w:t>Passcode: 008946</w:t>
      </w:r>
    </w:p>
    <w:p w:rsidR="0025758F" w:rsidRDefault="0025758F" w:rsidP="0025758F">
      <w:pPr>
        <w:jc w:val="both"/>
      </w:pPr>
      <w:r>
        <w:t>One tap mobile</w:t>
      </w:r>
    </w:p>
    <w:p w:rsidR="0025758F" w:rsidRDefault="0025758F" w:rsidP="0025758F">
      <w:pPr>
        <w:jc w:val="both"/>
      </w:pPr>
      <w:r>
        <w:t>+13126266799,</w:t>
      </w:r>
      <w:proofErr w:type="gramStart"/>
      <w:r>
        <w:t>,86845249659</w:t>
      </w:r>
      <w:proofErr w:type="gramEnd"/>
      <w:r>
        <w:t>#,,,,*008946# US (Chicago)</w:t>
      </w:r>
    </w:p>
    <w:p w:rsidR="0025758F" w:rsidRDefault="0025758F" w:rsidP="0025758F">
      <w:pPr>
        <w:jc w:val="both"/>
      </w:pPr>
      <w:r>
        <w:t>+16465588656,</w:t>
      </w:r>
      <w:proofErr w:type="gramStart"/>
      <w:r>
        <w:t>,8684524</w:t>
      </w:r>
      <w:r>
        <w:t>9659</w:t>
      </w:r>
      <w:proofErr w:type="gramEnd"/>
      <w:r>
        <w:t>#,,,,*008946# US (New York)</w:t>
      </w:r>
    </w:p>
    <w:p w:rsidR="0025758F" w:rsidRDefault="0025758F" w:rsidP="0025758F">
      <w:pPr>
        <w:jc w:val="both"/>
      </w:pPr>
      <w:r>
        <w:t>Dial by your location</w:t>
      </w:r>
    </w:p>
    <w:p w:rsidR="0025758F" w:rsidRDefault="0025758F" w:rsidP="0025758F">
      <w:pPr>
        <w:jc w:val="both"/>
      </w:pPr>
      <w:r>
        <w:t>• +1 312 626 6799 US (Chicago)</w:t>
      </w:r>
    </w:p>
    <w:p w:rsidR="0025758F" w:rsidRDefault="0025758F" w:rsidP="0025758F">
      <w:pPr>
        <w:jc w:val="both"/>
      </w:pPr>
      <w:r>
        <w:t>• +1 646 558 8656 US (New York)</w:t>
      </w:r>
    </w:p>
    <w:p w:rsidR="0025758F" w:rsidRDefault="0025758F" w:rsidP="0025758F">
      <w:pPr>
        <w:jc w:val="both"/>
      </w:pPr>
      <w:r>
        <w:t>• +1 646 931 3860 US</w:t>
      </w:r>
    </w:p>
    <w:p w:rsidR="0025758F" w:rsidRDefault="0025758F" w:rsidP="0025758F">
      <w:pPr>
        <w:jc w:val="both"/>
      </w:pPr>
      <w:r>
        <w:t>• +1 301 715 8592 US (Washington DC)</w:t>
      </w:r>
    </w:p>
    <w:p w:rsidR="007362E6" w:rsidRPr="007362E6" w:rsidRDefault="007362E6" w:rsidP="007362E6">
      <w:pPr>
        <w:jc w:val="both"/>
      </w:pPr>
      <w:bookmarkStart w:id="0" w:name="_GoBack"/>
      <w:bookmarkEnd w:id="0"/>
    </w:p>
    <w:sectPr w:rsidR="007362E6" w:rsidRPr="007362E6" w:rsidSect="00B36BB8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4BE9" w:rsidRDefault="00024BE9" w:rsidP="00C72C87">
      <w:pPr>
        <w:spacing w:after="0" w:line="240" w:lineRule="auto"/>
      </w:pPr>
      <w:r>
        <w:separator/>
      </w:r>
    </w:p>
  </w:endnote>
  <w:endnote w:type="continuationSeparator" w:id="0">
    <w:p w:rsidR="00024BE9" w:rsidRDefault="00024BE9" w:rsidP="00C72C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4BE9" w:rsidRDefault="00024BE9" w:rsidP="00C72C87">
      <w:pPr>
        <w:spacing w:after="0" w:line="240" w:lineRule="auto"/>
      </w:pPr>
      <w:r>
        <w:separator/>
      </w:r>
    </w:p>
  </w:footnote>
  <w:footnote w:type="continuationSeparator" w:id="0">
    <w:p w:rsidR="00024BE9" w:rsidRDefault="00024BE9" w:rsidP="00C72C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2C87" w:rsidRPr="00C72C87" w:rsidRDefault="00C72C87">
    <w:pPr>
      <w:pStyle w:val="Header"/>
    </w:pPr>
    <w:r w:rsidRPr="00C72C87">
      <w:rPr>
        <w:noProof/>
      </w:rPr>
      <w:drawing>
        <wp:anchor distT="0" distB="0" distL="114300" distR="114300" simplePos="0" relativeHeight="251659264" behindDoc="1" locked="0" layoutInCell="1" allowOverlap="1" wp14:anchorId="78786792" wp14:editId="778099C5">
          <wp:simplePos x="0" y="0"/>
          <wp:positionH relativeFrom="page">
            <wp:posOffset>-19050</wp:posOffset>
          </wp:positionH>
          <wp:positionV relativeFrom="page">
            <wp:posOffset>76200</wp:posOffset>
          </wp:positionV>
          <wp:extent cx="7778750" cy="914400"/>
          <wp:effectExtent l="0" t="0" r="0" b="0"/>
          <wp:wrapThrough wrapText="bothSides">
            <wp:wrapPolygon edited="0">
              <wp:start x="0" y="0"/>
              <wp:lineTo x="0" y="21150"/>
              <wp:lineTo x="21529" y="21150"/>
              <wp:lineTo x="21529" y="0"/>
              <wp:lineTo x="0" y="0"/>
            </wp:wrapPolygon>
          </wp:wrapThrough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Small Stuff Letter Heads 3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875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CD070D"/>
    <w:multiLevelType w:val="hybridMultilevel"/>
    <w:tmpl w:val="1D163A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9E0"/>
    <w:rsid w:val="00024BE9"/>
    <w:rsid w:val="00041151"/>
    <w:rsid w:val="00092326"/>
    <w:rsid w:val="000D618C"/>
    <w:rsid w:val="00156006"/>
    <w:rsid w:val="00167EA0"/>
    <w:rsid w:val="001E4E35"/>
    <w:rsid w:val="0025758F"/>
    <w:rsid w:val="00291A8E"/>
    <w:rsid w:val="002A7F26"/>
    <w:rsid w:val="004B0704"/>
    <w:rsid w:val="005618E9"/>
    <w:rsid w:val="005D3D0C"/>
    <w:rsid w:val="007362E6"/>
    <w:rsid w:val="009352E9"/>
    <w:rsid w:val="00A02A9B"/>
    <w:rsid w:val="00A312C1"/>
    <w:rsid w:val="00A33EE3"/>
    <w:rsid w:val="00B36BB8"/>
    <w:rsid w:val="00C64805"/>
    <w:rsid w:val="00C72C87"/>
    <w:rsid w:val="00CB09E0"/>
    <w:rsid w:val="00DD4943"/>
    <w:rsid w:val="00F32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A661828-E358-481F-8E49-614CEF583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72C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2C87"/>
  </w:style>
  <w:style w:type="paragraph" w:styleId="Footer">
    <w:name w:val="footer"/>
    <w:basedOn w:val="Normal"/>
    <w:link w:val="FooterChar"/>
    <w:uiPriority w:val="99"/>
    <w:unhideWhenUsed/>
    <w:rsid w:val="00C72C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2C87"/>
  </w:style>
  <w:style w:type="paragraph" w:styleId="ListParagraph">
    <w:name w:val="List Paragraph"/>
    <w:basedOn w:val="Normal"/>
    <w:uiPriority w:val="34"/>
    <w:qFormat/>
    <w:rsid w:val="00B36BB8"/>
    <w:pPr>
      <w:ind w:left="720"/>
      <w:contextualSpacing/>
    </w:pPr>
  </w:style>
  <w:style w:type="table" w:styleId="TableGrid">
    <w:name w:val="Table Grid"/>
    <w:basedOn w:val="TableNormal"/>
    <w:uiPriority w:val="39"/>
    <w:rsid w:val="00B36B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D3D0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72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ousingdevelopment@dmha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us06web.zoom.us/j/86845249659?pwd=i9Jrbu2kq8dBXMOA5BVMTEUYuEu4ds.1" TargetMode="Externa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melko\Documents\Custom%20Office%20Templates\GDPM%20Header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50376C-A87F-4D0A-A429-E7C28DB84E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GDPM Header.dotx</Template>
  <TotalTime>1</TotalTime>
  <Pages>2</Pages>
  <Words>401</Words>
  <Characters>2288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Melko</dc:creator>
  <cp:keywords/>
  <dc:description/>
  <cp:lastModifiedBy>Bree Thompson</cp:lastModifiedBy>
  <cp:revision>2</cp:revision>
  <cp:lastPrinted>2021-05-21T18:25:00Z</cp:lastPrinted>
  <dcterms:created xsi:type="dcterms:W3CDTF">2024-04-17T18:43:00Z</dcterms:created>
  <dcterms:modified xsi:type="dcterms:W3CDTF">2024-04-17T18:43:00Z</dcterms:modified>
</cp:coreProperties>
</file>